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D9DED" w14:textId="77777777" w:rsidR="00936D77" w:rsidRDefault="00AE6F22" w:rsidP="00AE6F22">
      <w:pPr>
        <w:ind w:left="5664"/>
        <w:rPr>
          <w:sz w:val="32"/>
        </w:rPr>
      </w:pPr>
      <w:bookmarkStart w:id="0" w:name="_GoBack"/>
      <w:bookmarkEnd w:id="0"/>
      <w:r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52671725" wp14:editId="57EFD35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470569" cy="552450"/>
            <wp:effectExtent l="0" t="0" r="0" b="0"/>
            <wp:wrapThrough wrapText="bothSides">
              <wp:wrapPolygon edited="0">
                <wp:start x="15675" y="0"/>
                <wp:lineTo x="0" y="4469"/>
                <wp:lineTo x="0" y="14897"/>
                <wp:lineTo x="15675" y="20855"/>
                <wp:lineTo x="19034" y="20855"/>
                <wp:lineTo x="21273" y="20110"/>
                <wp:lineTo x="21273" y="2979"/>
                <wp:lineTo x="19034" y="0"/>
                <wp:lineTo x="15675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RC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6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D77" w:rsidRPr="00936D77">
        <w:rPr>
          <w:sz w:val="32"/>
        </w:rPr>
        <w:t xml:space="preserve"> </w:t>
      </w:r>
    </w:p>
    <w:p w14:paraId="31603CFA" w14:textId="54A06F4A" w:rsidR="00060F89" w:rsidRPr="00994C4D" w:rsidRDefault="00936D77" w:rsidP="00936D77">
      <w:pPr>
        <w:rPr>
          <w:sz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A7AFB" wp14:editId="299CBDA3">
                <wp:simplePos x="0" y="0"/>
                <wp:positionH relativeFrom="column">
                  <wp:posOffset>-3810</wp:posOffset>
                </wp:positionH>
                <wp:positionV relativeFrom="paragraph">
                  <wp:posOffset>610235</wp:posOffset>
                </wp:positionV>
                <wp:extent cx="6334125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6BD79" id="Gerader Verbinde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8.05pt" to="498.4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" strokecolor="#4579b8 [3044]"/>
            </w:pict>
          </mc:Fallback>
        </mc:AlternateContent>
      </w:r>
      <w:r w:rsidR="00552C68">
        <w:rPr>
          <w:sz w:val="32"/>
        </w:rPr>
        <w:t xml:space="preserve"> </w:t>
      </w:r>
      <w:r w:rsidR="00552C68">
        <w:rPr>
          <w:sz w:val="32"/>
        </w:rPr>
        <w:tab/>
      </w:r>
      <w:r w:rsidR="00552C68">
        <w:rPr>
          <w:sz w:val="32"/>
        </w:rPr>
        <w:tab/>
      </w:r>
      <w:r w:rsidR="00552C68">
        <w:rPr>
          <w:sz w:val="32"/>
        </w:rPr>
        <w:tab/>
      </w:r>
      <w:r w:rsidR="00552C68">
        <w:rPr>
          <w:sz w:val="32"/>
        </w:rPr>
        <w:tab/>
      </w:r>
      <w:r w:rsidR="00552C68">
        <w:rPr>
          <w:sz w:val="32"/>
        </w:rPr>
        <w:tab/>
      </w:r>
      <w:r>
        <w:rPr>
          <w:sz w:val="32"/>
        </w:rPr>
        <w:br/>
      </w:r>
      <w:r w:rsidR="00EA4752">
        <w:rPr>
          <w:sz w:val="24"/>
        </w:rPr>
        <w:t>Küsnacht</w:t>
      </w:r>
      <w:r w:rsidR="00E07E03" w:rsidRPr="00994C4D">
        <w:rPr>
          <w:sz w:val="24"/>
        </w:rPr>
        <w:t xml:space="preserve">, </w:t>
      </w:r>
      <w:r w:rsidR="009E751A">
        <w:rPr>
          <w:sz w:val="24"/>
        </w:rPr>
        <w:t>2</w:t>
      </w:r>
      <w:r w:rsidR="00EA4752">
        <w:rPr>
          <w:sz w:val="24"/>
        </w:rPr>
        <w:t>4</w:t>
      </w:r>
      <w:r w:rsidR="00E07E03" w:rsidRPr="00994C4D">
        <w:rPr>
          <w:sz w:val="24"/>
        </w:rPr>
        <w:t xml:space="preserve">. </w:t>
      </w:r>
      <w:r w:rsidR="00994C4D" w:rsidRPr="00994C4D">
        <w:rPr>
          <w:sz w:val="24"/>
        </w:rPr>
        <w:t xml:space="preserve">Januar </w:t>
      </w:r>
      <w:r w:rsidR="00E07E03" w:rsidRPr="00994C4D">
        <w:rPr>
          <w:sz w:val="24"/>
        </w:rPr>
        <w:t>20</w:t>
      </w:r>
      <w:r w:rsidR="009E751A">
        <w:rPr>
          <w:sz w:val="24"/>
        </w:rPr>
        <w:t>20</w:t>
      </w:r>
      <w:r w:rsidRPr="00994C4D">
        <w:rPr>
          <w:sz w:val="24"/>
        </w:rPr>
        <w:t xml:space="preserve"> </w:t>
      </w:r>
      <w:r w:rsidRPr="00994C4D">
        <w:tab/>
      </w:r>
      <w:r w:rsidRPr="00994C4D">
        <w:tab/>
      </w:r>
      <w:r w:rsidRPr="00994C4D">
        <w:tab/>
      </w:r>
      <w:r w:rsidR="00663DC2" w:rsidRPr="00994C4D">
        <w:tab/>
      </w:r>
      <w:r w:rsidR="00663DC2" w:rsidRPr="00994C4D">
        <w:tab/>
      </w:r>
      <w:r w:rsidR="00663DC2" w:rsidRPr="00994C4D">
        <w:tab/>
      </w:r>
      <w:r w:rsidR="00663DC2" w:rsidRPr="00994C4D">
        <w:rPr>
          <w:sz w:val="24"/>
        </w:rPr>
        <w:t xml:space="preserve">   </w:t>
      </w:r>
      <w:r w:rsidR="00737EF0" w:rsidRPr="00994C4D">
        <w:rPr>
          <w:sz w:val="24"/>
        </w:rPr>
        <w:t xml:space="preserve">  </w:t>
      </w:r>
      <w:r w:rsidR="00663DC2" w:rsidRPr="00994C4D">
        <w:rPr>
          <w:sz w:val="24"/>
        </w:rPr>
        <w:t xml:space="preserve">  </w:t>
      </w:r>
      <w:r w:rsidRPr="00994C4D">
        <w:rPr>
          <w:sz w:val="24"/>
        </w:rPr>
        <w:t xml:space="preserve">Rotary Club </w:t>
      </w:r>
      <w:r w:rsidR="00EA4752">
        <w:rPr>
          <w:sz w:val="24"/>
        </w:rPr>
        <w:t>Küsnacht-Zürich</w:t>
      </w:r>
    </w:p>
    <w:p w14:paraId="54101F48" w14:textId="4BB38139" w:rsidR="00AE6F22" w:rsidRPr="00994C4D" w:rsidRDefault="00663DC2" w:rsidP="00D0300B">
      <w:pPr>
        <w:rPr>
          <w:b/>
          <w:sz w:val="24"/>
          <w:szCs w:val="28"/>
        </w:rPr>
      </w:pPr>
      <w:r>
        <w:rPr>
          <w:b/>
          <w:sz w:val="32"/>
        </w:rPr>
        <w:br/>
      </w:r>
      <w:r w:rsidR="00AE6F22" w:rsidRPr="00994C4D">
        <w:rPr>
          <w:b/>
          <w:sz w:val="24"/>
          <w:szCs w:val="28"/>
        </w:rPr>
        <w:t>Einladung zu</w:t>
      </w:r>
      <w:r w:rsidR="00AE5435" w:rsidRPr="00994C4D">
        <w:rPr>
          <w:b/>
          <w:sz w:val="24"/>
          <w:szCs w:val="28"/>
        </w:rPr>
        <w:t>m</w:t>
      </w:r>
      <w:r w:rsidR="00552C68" w:rsidRPr="00994C4D">
        <w:rPr>
          <w:b/>
          <w:sz w:val="24"/>
          <w:szCs w:val="28"/>
        </w:rPr>
        <w:t xml:space="preserve"> gemeinsamen Hands-on-</w:t>
      </w:r>
      <w:r w:rsidR="00281E2D" w:rsidRPr="00994C4D">
        <w:rPr>
          <w:b/>
          <w:sz w:val="24"/>
          <w:szCs w:val="28"/>
        </w:rPr>
        <w:t xml:space="preserve">Einsatz </w:t>
      </w:r>
      <w:r w:rsidR="00EA4752">
        <w:rPr>
          <w:b/>
          <w:sz w:val="24"/>
          <w:szCs w:val="28"/>
        </w:rPr>
        <w:t>von</w:t>
      </w:r>
      <w:r w:rsidR="00552C68" w:rsidRPr="00994C4D">
        <w:rPr>
          <w:b/>
          <w:sz w:val="24"/>
          <w:szCs w:val="28"/>
        </w:rPr>
        <w:t xml:space="preserve"> RC Küsnacht </w:t>
      </w:r>
      <w:r w:rsidR="009E19DB">
        <w:rPr>
          <w:b/>
          <w:sz w:val="24"/>
          <w:szCs w:val="28"/>
        </w:rPr>
        <w:t xml:space="preserve">und RC Meilen </w:t>
      </w:r>
      <w:r w:rsidR="009E19DB">
        <w:rPr>
          <w:b/>
          <w:sz w:val="24"/>
          <w:szCs w:val="28"/>
        </w:rPr>
        <w:br/>
      </w:r>
      <w:r w:rsidR="00AE6F22" w:rsidRPr="00994C4D">
        <w:rPr>
          <w:b/>
          <w:sz w:val="24"/>
          <w:szCs w:val="28"/>
        </w:rPr>
        <w:t xml:space="preserve">im </w:t>
      </w:r>
      <w:proofErr w:type="spellStart"/>
      <w:r w:rsidR="009E751A">
        <w:rPr>
          <w:b/>
          <w:sz w:val="24"/>
          <w:szCs w:val="28"/>
        </w:rPr>
        <w:t>Küsnachter</w:t>
      </w:r>
      <w:proofErr w:type="spellEnd"/>
      <w:r w:rsidR="009E751A">
        <w:rPr>
          <w:b/>
          <w:sz w:val="24"/>
          <w:szCs w:val="28"/>
        </w:rPr>
        <w:t xml:space="preserve"> Wald</w:t>
      </w:r>
      <w:r w:rsidR="00AE6F22" w:rsidRPr="00994C4D">
        <w:rPr>
          <w:b/>
          <w:sz w:val="24"/>
          <w:szCs w:val="28"/>
        </w:rPr>
        <w:t xml:space="preserve"> </w:t>
      </w:r>
    </w:p>
    <w:p w14:paraId="098CEC8B" w14:textId="41CDE2F1" w:rsidR="00281E2D" w:rsidRPr="00994C4D" w:rsidRDefault="009E751A" w:rsidP="00D0300B">
      <w:pPr>
        <w:rPr>
          <w:b/>
          <w:sz w:val="24"/>
          <w:szCs w:val="28"/>
        </w:rPr>
      </w:pPr>
      <w:r>
        <w:rPr>
          <w:sz w:val="24"/>
          <w:szCs w:val="28"/>
        </w:rPr>
        <w:t xml:space="preserve">Gemeinsam mit dem Rotary Club </w:t>
      </w:r>
      <w:r w:rsidR="00EA4752">
        <w:rPr>
          <w:sz w:val="24"/>
          <w:szCs w:val="28"/>
        </w:rPr>
        <w:t xml:space="preserve">Meilen </w:t>
      </w:r>
      <w:r>
        <w:rPr>
          <w:sz w:val="24"/>
          <w:szCs w:val="28"/>
        </w:rPr>
        <w:t xml:space="preserve">wollen wir auch dieses Jahr unter </w:t>
      </w:r>
      <w:r w:rsidR="00281E2D" w:rsidRPr="00994C4D">
        <w:rPr>
          <w:sz w:val="24"/>
          <w:szCs w:val="28"/>
        </w:rPr>
        <w:t xml:space="preserve">kundiger Einsatzleitung des Försters </w:t>
      </w:r>
      <w:r>
        <w:rPr>
          <w:sz w:val="24"/>
          <w:szCs w:val="28"/>
        </w:rPr>
        <w:t xml:space="preserve">Manuel Peterhans </w:t>
      </w:r>
      <w:r w:rsidR="00281E2D" w:rsidRPr="00994C4D">
        <w:rPr>
          <w:sz w:val="24"/>
          <w:szCs w:val="28"/>
        </w:rPr>
        <w:t xml:space="preserve">im Wald </w:t>
      </w:r>
      <w:r>
        <w:rPr>
          <w:sz w:val="24"/>
          <w:szCs w:val="28"/>
        </w:rPr>
        <w:t xml:space="preserve">anstehende </w:t>
      </w:r>
      <w:r w:rsidR="00523214">
        <w:rPr>
          <w:sz w:val="24"/>
          <w:szCs w:val="28"/>
        </w:rPr>
        <w:t>Neup</w:t>
      </w:r>
      <w:r w:rsidR="00281E2D" w:rsidRPr="00994C4D">
        <w:rPr>
          <w:sz w:val="24"/>
          <w:szCs w:val="28"/>
        </w:rPr>
        <w:t xml:space="preserve">flanzungen </w:t>
      </w:r>
      <w:r w:rsidR="00523214">
        <w:rPr>
          <w:sz w:val="24"/>
          <w:szCs w:val="28"/>
        </w:rPr>
        <w:t xml:space="preserve">mit einheimischem Gehölz </w:t>
      </w:r>
      <w:r w:rsidR="00281E2D" w:rsidRPr="00994C4D">
        <w:rPr>
          <w:sz w:val="24"/>
          <w:szCs w:val="28"/>
        </w:rPr>
        <w:t>vorneh</w:t>
      </w:r>
      <w:r w:rsidR="00936D77" w:rsidRPr="00994C4D">
        <w:rPr>
          <w:sz w:val="24"/>
          <w:szCs w:val="28"/>
        </w:rPr>
        <w:t xml:space="preserve">men. </w:t>
      </w:r>
      <w:r>
        <w:rPr>
          <w:sz w:val="24"/>
          <w:szCs w:val="28"/>
        </w:rPr>
        <w:t>N</w:t>
      </w:r>
      <w:r w:rsidR="00281E2D" w:rsidRPr="00994C4D">
        <w:rPr>
          <w:sz w:val="24"/>
          <w:szCs w:val="28"/>
        </w:rPr>
        <w:t xml:space="preserve">ach getaner Arbeit </w:t>
      </w:r>
      <w:r w:rsidR="00EE5A38">
        <w:rPr>
          <w:sz w:val="24"/>
          <w:szCs w:val="28"/>
        </w:rPr>
        <w:t xml:space="preserve">sitzen </w:t>
      </w:r>
      <w:r>
        <w:rPr>
          <w:sz w:val="24"/>
          <w:szCs w:val="28"/>
        </w:rPr>
        <w:t xml:space="preserve">wir zum Mittagessen ins Forsthaus Küsnacht </w:t>
      </w:r>
      <w:r w:rsidR="000F1742">
        <w:rPr>
          <w:sz w:val="24"/>
          <w:szCs w:val="28"/>
        </w:rPr>
        <w:t xml:space="preserve">zusammen </w:t>
      </w:r>
      <w:r>
        <w:rPr>
          <w:sz w:val="24"/>
          <w:szCs w:val="28"/>
        </w:rPr>
        <w:t xml:space="preserve">und geniessen den gegenseitigen Austausch. </w:t>
      </w:r>
      <w:r w:rsidR="00D50CDA" w:rsidRPr="00994C4D">
        <w:rPr>
          <w:b/>
          <w:sz w:val="24"/>
          <w:szCs w:val="28"/>
        </w:rPr>
        <w:t>D</w:t>
      </w:r>
      <w:r w:rsidR="00C60EF1" w:rsidRPr="00994C4D">
        <w:rPr>
          <w:b/>
          <w:sz w:val="24"/>
          <w:szCs w:val="28"/>
        </w:rPr>
        <w:t xml:space="preserve">er Gemeindienst </w:t>
      </w:r>
      <w:r>
        <w:rPr>
          <w:b/>
          <w:sz w:val="24"/>
          <w:szCs w:val="28"/>
        </w:rPr>
        <w:t xml:space="preserve">beider Clubs </w:t>
      </w:r>
      <w:r w:rsidR="00D50CDA" w:rsidRPr="00994C4D">
        <w:rPr>
          <w:b/>
          <w:sz w:val="24"/>
          <w:szCs w:val="28"/>
        </w:rPr>
        <w:t>freu</w:t>
      </w:r>
      <w:r w:rsidR="00C60EF1" w:rsidRPr="00994C4D">
        <w:rPr>
          <w:b/>
          <w:sz w:val="24"/>
          <w:szCs w:val="28"/>
        </w:rPr>
        <w:t>t</w:t>
      </w:r>
      <w:r w:rsidR="00D50CDA" w:rsidRPr="00994C4D">
        <w:rPr>
          <w:b/>
          <w:sz w:val="24"/>
          <w:szCs w:val="28"/>
        </w:rPr>
        <w:t xml:space="preserve"> </w:t>
      </w:r>
      <w:r w:rsidR="00C60EF1" w:rsidRPr="00994C4D">
        <w:rPr>
          <w:b/>
          <w:sz w:val="24"/>
          <w:szCs w:val="28"/>
        </w:rPr>
        <w:t xml:space="preserve">sich </w:t>
      </w:r>
      <w:r w:rsidR="00D50CDA" w:rsidRPr="00994C4D">
        <w:rPr>
          <w:b/>
          <w:sz w:val="24"/>
          <w:szCs w:val="28"/>
        </w:rPr>
        <w:t>auf einen tatkräftigen</w:t>
      </w:r>
      <w:r w:rsidR="00EA4752">
        <w:rPr>
          <w:b/>
          <w:sz w:val="24"/>
          <w:szCs w:val="28"/>
        </w:rPr>
        <w:t xml:space="preserve"> </w:t>
      </w:r>
      <w:r w:rsidR="00D50CDA" w:rsidRPr="00994C4D">
        <w:rPr>
          <w:b/>
          <w:sz w:val="24"/>
          <w:szCs w:val="28"/>
        </w:rPr>
        <w:t>rotarischen Einsatz!</w:t>
      </w:r>
      <w:r>
        <w:rPr>
          <w:b/>
          <w:sz w:val="24"/>
          <w:szCs w:val="28"/>
        </w:rPr>
        <w:t xml:space="preserve"> </w:t>
      </w:r>
      <w:r w:rsidR="000F1742">
        <w:rPr>
          <w:b/>
          <w:sz w:val="24"/>
          <w:szCs w:val="28"/>
        </w:rPr>
        <w:br/>
      </w:r>
      <w:r>
        <w:rPr>
          <w:b/>
          <w:sz w:val="24"/>
          <w:szCs w:val="28"/>
        </w:rPr>
        <w:t xml:space="preserve">Natürlich </w:t>
      </w:r>
      <w:r w:rsidR="00EE5A38">
        <w:rPr>
          <w:b/>
          <w:sz w:val="24"/>
          <w:szCs w:val="28"/>
        </w:rPr>
        <w:t xml:space="preserve">eignet sich unser Einsatz auch ideal, mit der ganzen Familie etwas </w:t>
      </w:r>
      <w:r w:rsidR="000F1742">
        <w:rPr>
          <w:b/>
          <w:sz w:val="24"/>
          <w:szCs w:val="28"/>
        </w:rPr>
        <w:t>N</w:t>
      </w:r>
      <w:r w:rsidR="00EE5A38">
        <w:rPr>
          <w:b/>
          <w:sz w:val="24"/>
          <w:szCs w:val="28"/>
        </w:rPr>
        <w:t>achhaltiges für unsere Natur zu leisten. So einfach - also Zupacken …</w:t>
      </w:r>
      <w:r>
        <w:rPr>
          <w:b/>
          <w:sz w:val="24"/>
          <w:szCs w:val="28"/>
        </w:rPr>
        <w:t xml:space="preserve"> </w:t>
      </w:r>
      <w:r w:rsidR="00C60EF1" w:rsidRPr="00994C4D">
        <w:rPr>
          <w:b/>
          <w:sz w:val="24"/>
          <w:szCs w:val="28"/>
        </w:rPr>
        <w:br/>
      </w:r>
      <w:r w:rsidR="00D50CDA" w:rsidRPr="00994C4D">
        <w:rPr>
          <w:b/>
          <w:sz w:val="16"/>
        </w:rPr>
        <w:br/>
      </w:r>
      <w:r w:rsidR="00281E2D" w:rsidRPr="00994C4D">
        <w:rPr>
          <w:b/>
          <w:sz w:val="24"/>
          <w:szCs w:val="28"/>
        </w:rPr>
        <w:t xml:space="preserve">Datum: </w:t>
      </w:r>
      <w:r w:rsidR="00281E2D" w:rsidRPr="00994C4D">
        <w:rPr>
          <w:b/>
          <w:sz w:val="24"/>
          <w:szCs w:val="28"/>
        </w:rPr>
        <w:tab/>
      </w:r>
      <w:r w:rsidR="00281E2D" w:rsidRPr="00994C4D">
        <w:rPr>
          <w:b/>
          <w:sz w:val="24"/>
          <w:szCs w:val="28"/>
        </w:rPr>
        <w:tab/>
        <w:t>Samstag, 2</w:t>
      </w:r>
      <w:r w:rsidR="006758CA">
        <w:rPr>
          <w:b/>
          <w:sz w:val="24"/>
          <w:szCs w:val="28"/>
        </w:rPr>
        <w:t>1</w:t>
      </w:r>
      <w:r w:rsidR="00281E2D" w:rsidRPr="00994C4D">
        <w:rPr>
          <w:b/>
          <w:sz w:val="24"/>
          <w:szCs w:val="28"/>
        </w:rPr>
        <w:t>. März 20</w:t>
      </w:r>
      <w:r w:rsidR="006758CA">
        <w:rPr>
          <w:b/>
          <w:sz w:val="24"/>
          <w:szCs w:val="28"/>
        </w:rPr>
        <w:t>20</w:t>
      </w:r>
      <w:r w:rsidR="00552C68" w:rsidRPr="00994C4D">
        <w:rPr>
          <w:sz w:val="24"/>
          <w:szCs w:val="28"/>
        </w:rPr>
        <w:t xml:space="preserve"> (bei jede</w:t>
      </w:r>
      <w:r w:rsidR="00EE5A38">
        <w:rPr>
          <w:sz w:val="24"/>
          <w:szCs w:val="28"/>
        </w:rPr>
        <w:t>r</w:t>
      </w:r>
      <w:r w:rsidR="00552C68" w:rsidRPr="00994C4D">
        <w:rPr>
          <w:sz w:val="24"/>
          <w:szCs w:val="28"/>
        </w:rPr>
        <w:t xml:space="preserve"> W</w:t>
      </w:r>
      <w:r w:rsidR="00EE5A38">
        <w:rPr>
          <w:sz w:val="24"/>
          <w:szCs w:val="28"/>
        </w:rPr>
        <w:t>itterung</w:t>
      </w:r>
      <w:r w:rsidR="00552C68" w:rsidRPr="00994C4D">
        <w:rPr>
          <w:sz w:val="24"/>
          <w:szCs w:val="28"/>
        </w:rPr>
        <w:t>!)</w:t>
      </w:r>
    </w:p>
    <w:p w14:paraId="7E5B4CBC" w14:textId="2FB42964" w:rsidR="00AE5435" w:rsidRPr="00994C4D" w:rsidRDefault="001A40E9" w:rsidP="00663DC2">
      <w:pPr>
        <w:spacing w:line="240" w:lineRule="auto"/>
        <w:rPr>
          <w:sz w:val="24"/>
          <w:szCs w:val="28"/>
        </w:rPr>
      </w:pPr>
      <w:r w:rsidRPr="00994C4D">
        <w:rPr>
          <w:sz w:val="24"/>
          <w:szCs w:val="28"/>
        </w:rPr>
        <w:t xml:space="preserve">Treffpunkt: </w:t>
      </w:r>
      <w:r w:rsidRPr="00994C4D">
        <w:rPr>
          <w:sz w:val="24"/>
          <w:szCs w:val="28"/>
        </w:rPr>
        <w:tab/>
      </w:r>
      <w:r w:rsidR="00663DC2" w:rsidRPr="00994C4D">
        <w:rPr>
          <w:sz w:val="24"/>
          <w:szCs w:val="28"/>
        </w:rPr>
        <w:tab/>
      </w:r>
      <w:r w:rsidR="00552C68" w:rsidRPr="00994C4D">
        <w:rPr>
          <w:sz w:val="24"/>
          <w:szCs w:val="28"/>
        </w:rPr>
        <w:t xml:space="preserve">Parkplatz </w:t>
      </w:r>
      <w:r w:rsidR="006758CA">
        <w:rPr>
          <w:sz w:val="24"/>
          <w:szCs w:val="28"/>
        </w:rPr>
        <w:t xml:space="preserve">Forsthaus Küsnacht, </w:t>
      </w:r>
      <w:proofErr w:type="spellStart"/>
      <w:r w:rsidR="006758CA">
        <w:rPr>
          <w:sz w:val="24"/>
          <w:szCs w:val="28"/>
        </w:rPr>
        <w:t>Ägertewääg</w:t>
      </w:r>
      <w:proofErr w:type="spellEnd"/>
      <w:r w:rsidR="006758CA">
        <w:rPr>
          <w:sz w:val="24"/>
          <w:szCs w:val="28"/>
        </w:rPr>
        <w:t xml:space="preserve"> 10, Küsnacht</w:t>
      </w:r>
      <w:r w:rsidR="00552C68" w:rsidRPr="00994C4D">
        <w:rPr>
          <w:sz w:val="24"/>
          <w:szCs w:val="28"/>
        </w:rPr>
        <w:t xml:space="preserve"> </w:t>
      </w:r>
      <w:r w:rsidR="00281E2D" w:rsidRPr="00994C4D">
        <w:rPr>
          <w:sz w:val="24"/>
          <w:szCs w:val="28"/>
        </w:rPr>
        <w:t xml:space="preserve">(siehe </w:t>
      </w:r>
      <w:proofErr w:type="spellStart"/>
      <w:r w:rsidR="00281E2D" w:rsidRPr="00994C4D">
        <w:rPr>
          <w:sz w:val="24"/>
          <w:szCs w:val="28"/>
        </w:rPr>
        <w:t>Plänli</w:t>
      </w:r>
      <w:proofErr w:type="spellEnd"/>
      <w:r w:rsidR="00281E2D" w:rsidRPr="00994C4D">
        <w:rPr>
          <w:sz w:val="24"/>
          <w:szCs w:val="28"/>
        </w:rPr>
        <w:t>)</w:t>
      </w:r>
    </w:p>
    <w:p w14:paraId="0F9BCA00" w14:textId="4D559446" w:rsidR="00AE6F22" w:rsidRPr="00994C4D" w:rsidRDefault="00281E2D" w:rsidP="00663DC2">
      <w:pPr>
        <w:spacing w:line="240" w:lineRule="auto"/>
        <w:rPr>
          <w:sz w:val="24"/>
          <w:szCs w:val="28"/>
        </w:rPr>
      </w:pPr>
      <w:r w:rsidRPr="00994C4D">
        <w:rPr>
          <w:sz w:val="24"/>
          <w:szCs w:val="28"/>
        </w:rPr>
        <w:t xml:space="preserve">Programm: </w:t>
      </w:r>
      <w:r w:rsidRPr="00994C4D">
        <w:rPr>
          <w:sz w:val="24"/>
          <w:szCs w:val="28"/>
        </w:rPr>
        <w:tab/>
      </w:r>
      <w:r w:rsidR="00663DC2" w:rsidRPr="00994C4D">
        <w:rPr>
          <w:sz w:val="24"/>
          <w:szCs w:val="28"/>
        </w:rPr>
        <w:tab/>
      </w:r>
      <w:r w:rsidR="00C60EF1" w:rsidRPr="00994C4D">
        <w:rPr>
          <w:sz w:val="24"/>
          <w:szCs w:val="28"/>
        </w:rPr>
        <w:t>8.</w:t>
      </w:r>
      <w:r w:rsidR="00EE5A38">
        <w:rPr>
          <w:sz w:val="24"/>
          <w:szCs w:val="28"/>
        </w:rPr>
        <w:t>45</w:t>
      </w:r>
      <w:r w:rsidR="00C60EF1" w:rsidRPr="00994C4D">
        <w:rPr>
          <w:sz w:val="24"/>
          <w:szCs w:val="28"/>
        </w:rPr>
        <w:t xml:space="preserve"> </w:t>
      </w:r>
      <w:r w:rsidRPr="00994C4D">
        <w:rPr>
          <w:sz w:val="24"/>
          <w:szCs w:val="28"/>
        </w:rPr>
        <w:t xml:space="preserve">Eintreffen </w:t>
      </w:r>
      <w:r w:rsidR="00C60EF1" w:rsidRPr="00994C4D">
        <w:rPr>
          <w:sz w:val="24"/>
          <w:szCs w:val="28"/>
        </w:rPr>
        <w:t>auf Parkplatz</w:t>
      </w:r>
      <w:r w:rsidR="00EE5A38">
        <w:rPr>
          <w:sz w:val="24"/>
          <w:szCs w:val="28"/>
        </w:rPr>
        <w:t xml:space="preserve"> beim Forsthaus Küsnacht</w:t>
      </w:r>
      <w:r w:rsidR="00C60EF1" w:rsidRPr="00994C4D">
        <w:rPr>
          <w:sz w:val="24"/>
          <w:szCs w:val="28"/>
        </w:rPr>
        <w:t xml:space="preserve">, </w:t>
      </w:r>
      <w:r w:rsidRPr="00994C4D">
        <w:rPr>
          <w:sz w:val="24"/>
          <w:szCs w:val="28"/>
        </w:rPr>
        <w:t xml:space="preserve">Kafi und </w:t>
      </w:r>
      <w:proofErr w:type="spellStart"/>
      <w:r w:rsidRPr="00994C4D">
        <w:rPr>
          <w:sz w:val="24"/>
          <w:szCs w:val="28"/>
        </w:rPr>
        <w:t>Gipfeli</w:t>
      </w:r>
      <w:proofErr w:type="spellEnd"/>
    </w:p>
    <w:p w14:paraId="4A98D40C" w14:textId="7E2CBC7F" w:rsidR="00E07E03" w:rsidRPr="00994C4D" w:rsidRDefault="00281E2D" w:rsidP="000F1742">
      <w:pPr>
        <w:spacing w:line="240" w:lineRule="auto"/>
        <w:rPr>
          <w:sz w:val="24"/>
          <w:szCs w:val="28"/>
        </w:rPr>
      </w:pPr>
      <w:r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ab/>
        <w:t>9.30 bis 12</w:t>
      </w:r>
      <w:r w:rsidR="00C60EF1" w:rsidRPr="00994C4D">
        <w:rPr>
          <w:sz w:val="24"/>
          <w:szCs w:val="28"/>
        </w:rPr>
        <w:t>.30</w:t>
      </w:r>
      <w:r w:rsidRPr="00994C4D">
        <w:rPr>
          <w:sz w:val="24"/>
          <w:szCs w:val="28"/>
        </w:rPr>
        <w:t xml:space="preserve"> </w:t>
      </w:r>
      <w:r w:rsidR="00EE5A38">
        <w:rPr>
          <w:sz w:val="24"/>
          <w:szCs w:val="28"/>
        </w:rPr>
        <w:t xml:space="preserve">Einsatz in </w:t>
      </w:r>
      <w:r w:rsidRPr="00994C4D">
        <w:rPr>
          <w:sz w:val="24"/>
          <w:szCs w:val="28"/>
        </w:rPr>
        <w:t>Arbeitsgruppen</w:t>
      </w:r>
      <w:r w:rsidR="000F1742">
        <w:rPr>
          <w:sz w:val="24"/>
          <w:szCs w:val="28"/>
        </w:rPr>
        <w:br/>
      </w:r>
      <w:r w:rsidRPr="00994C4D">
        <w:rPr>
          <w:sz w:val="24"/>
          <w:szCs w:val="28"/>
        </w:rPr>
        <w:t xml:space="preserve"> </w:t>
      </w:r>
      <w:r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ab/>
        <w:t>13</w:t>
      </w:r>
      <w:r w:rsidR="00C60EF1" w:rsidRPr="00994C4D">
        <w:rPr>
          <w:sz w:val="24"/>
          <w:szCs w:val="28"/>
        </w:rPr>
        <w:t>.0</w:t>
      </w:r>
      <w:r w:rsidRPr="00994C4D">
        <w:rPr>
          <w:sz w:val="24"/>
          <w:szCs w:val="28"/>
        </w:rPr>
        <w:t xml:space="preserve">0 </w:t>
      </w:r>
      <w:r w:rsidR="00994C4D" w:rsidRPr="00994C4D">
        <w:rPr>
          <w:sz w:val="24"/>
          <w:szCs w:val="28"/>
        </w:rPr>
        <w:t>g</w:t>
      </w:r>
      <w:r w:rsidRPr="00994C4D">
        <w:rPr>
          <w:sz w:val="24"/>
          <w:szCs w:val="28"/>
        </w:rPr>
        <w:t>emeinsames Mittagessen i</w:t>
      </w:r>
      <w:r w:rsidR="00EE5A38">
        <w:rPr>
          <w:sz w:val="24"/>
          <w:szCs w:val="28"/>
        </w:rPr>
        <w:t>m Forsthaus</w:t>
      </w:r>
      <w:r w:rsidR="000F1742">
        <w:rPr>
          <w:sz w:val="24"/>
          <w:szCs w:val="28"/>
        </w:rPr>
        <w:br/>
        <w:t xml:space="preserve"> </w:t>
      </w:r>
      <w:r w:rsidR="000F1742">
        <w:rPr>
          <w:sz w:val="24"/>
          <w:szCs w:val="28"/>
        </w:rPr>
        <w:tab/>
      </w:r>
      <w:r w:rsidR="000F1742">
        <w:rPr>
          <w:sz w:val="24"/>
          <w:szCs w:val="28"/>
        </w:rPr>
        <w:tab/>
      </w:r>
      <w:r w:rsidR="000F1742">
        <w:rPr>
          <w:sz w:val="24"/>
          <w:szCs w:val="28"/>
        </w:rPr>
        <w:tab/>
      </w:r>
      <w:r w:rsidRPr="00994C4D">
        <w:rPr>
          <w:sz w:val="24"/>
          <w:szCs w:val="28"/>
        </w:rPr>
        <w:t>ca. 1</w:t>
      </w:r>
      <w:r w:rsidR="00C60EF1" w:rsidRPr="00994C4D">
        <w:rPr>
          <w:sz w:val="24"/>
          <w:szCs w:val="28"/>
        </w:rPr>
        <w:t>5</w:t>
      </w:r>
      <w:r w:rsidR="002E250B" w:rsidRPr="00994C4D">
        <w:rPr>
          <w:sz w:val="24"/>
          <w:szCs w:val="28"/>
        </w:rPr>
        <w:t>.</w:t>
      </w:r>
      <w:r w:rsidR="00C60EF1" w:rsidRPr="00994C4D">
        <w:rPr>
          <w:sz w:val="24"/>
          <w:szCs w:val="28"/>
        </w:rPr>
        <w:t>0</w:t>
      </w:r>
      <w:r w:rsidR="002E250B" w:rsidRPr="00994C4D">
        <w:rPr>
          <w:sz w:val="24"/>
          <w:szCs w:val="28"/>
        </w:rPr>
        <w:t>0</w:t>
      </w:r>
      <w:r w:rsidRPr="00994C4D">
        <w:rPr>
          <w:sz w:val="24"/>
          <w:szCs w:val="28"/>
        </w:rPr>
        <w:t>h Ausklang</w:t>
      </w:r>
    </w:p>
    <w:p w14:paraId="640BA2C7" w14:textId="3999362C" w:rsidR="00663DC2" w:rsidRPr="00994C4D" w:rsidRDefault="00E07E03" w:rsidP="00663DC2">
      <w:pPr>
        <w:spacing w:line="240" w:lineRule="auto"/>
        <w:rPr>
          <w:sz w:val="24"/>
          <w:szCs w:val="28"/>
        </w:rPr>
      </w:pPr>
      <w:r w:rsidRPr="00994C4D">
        <w:rPr>
          <w:sz w:val="24"/>
          <w:szCs w:val="28"/>
        </w:rPr>
        <w:t>Ausrüstung:</w:t>
      </w:r>
      <w:r w:rsidRPr="00994C4D">
        <w:rPr>
          <w:sz w:val="24"/>
          <w:szCs w:val="28"/>
        </w:rPr>
        <w:tab/>
      </w:r>
      <w:r w:rsidR="00663DC2"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>gute, arbeitstaugliche Kleidung</w:t>
      </w:r>
      <w:r w:rsidR="00936D77" w:rsidRPr="00994C4D">
        <w:rPr>
          <w:sz w:val="24"/>
          <w:szCs w:val="28"/>
        </w:rPr>
        <w:t>,</w:t>
      </w:r>
      <w:r w:rsidR="00281E2D" w:rsidRPr="00994C4D">
        <w:rPr>
          <w:sz w:val="24"/>
          <w:szCs w:val="28"/>
        </w:rPr>
        <w:t xml:space="preserve"> </w:t>
      </w:r>
      <w:r w:rsidRPr="00994C4D">
        <w:rPr>
          <w:sz w:val="24"/>
          <w:szCs w:val="28"/>
        </w:rPr>
        <w:t>der Witterung angepasst,</w:t>
      </w:r>
      <w:r w:rsidRPr="00994C4D">
        <w:rPr>
          <w:sz w:val="24"/>
          <w:szCs w:val="28"/>
        </w:rPr>
        <w:br/>
        <w:t xml:space="preserve"> </w:t>
      </w:r>
      <w:r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ab/>
      </w:r>
      <w:r w:rsidR="00C60EF1" w:rsidRPr="00994C4D">
        <w:rPr>
          <w:sz w:val="24"/>
          <w:szCs w:val="28"/>
        </w:rPr>
        <w:t>Arbeitshandschuhe, gutes Schuhwerk</w:t>
      </w:r>
    </w:p>
    <w:p w14:paraId="2D70A501" w14:textId="3AEEC077" w:rsidR="00E07E03" w:rsidRPr="00994C4D" w:rsidRDefault="00C60EF1" w:rsidP="00663DC2">
      <w:pPr>
        <w:spacing w:line="240" w:lineRule="auto"/>
        <w:rPr>
          <w:sz w:val="24"/>
          <w:szCs w:val="28"/>
        </w:rPr>
      </w:pPr>
      <w:r w:rsidRPr="00994C4D">
        <w:rPr>
          <w:sz w:val="24"/>
          <w:szCs w:val="28"/>
        </w:rPr>
        <w:t>Transporte:</w:t>
      </w:r>
      <w:r w:rsidRPr="00994C4D">
        <w:rPr>
          <w:sz w:val="24"/>
          <w:szCs w:val="28"/>
        </w:rPr>
        <w:tab/>
      </w:r>
      <w:r w:rsidR="00663DC2" w:rsidRPr="00994C4D">
        <w:rPr>
          <w:sz w:val="24"/>
          <w:szCs w:val="28"/>
        </w:rPr>
        <w:tab/>
      </w:r>
      <w:r w:rsidRPr="00994C4D">
        <w:rPr>
          <w:sz w:val="24"/>
          <w:szCs w:val="28"/>
        </w:rPr>
        <w:t>Fahrgelegenheiten bitte direkt untereinander absprechen</w:t>
      </w:r>
    </w:p>
    <w:p w14:paraId="5576E2BD" w14:textId="1B3FBB6A" w:rsidR="00E07E03" w:rsidRPr="00994C4D" w:rsidRDefault="00E07E03" w:rsidP="00663DC2">
      <w:pPr>
        <w:spacing w:line="240" w:lineRule="auto"/>
        <w:rPr>
          <w:sz w:val="24"/>
          <w:szCs w:val="28"/>
        </w:rPr>
      </w:pPr>
      <w:r w:rsidRPr="00994C4D">
        <w:rPr>
          <w:sz w:val="24"/>
          <w:szCs w:val="28"/>
        </w:rPr>
        <w:t>Durchführung:</w:t>
      </w:r>
      <w:r w:rsidRPr="00994C4D">
        <w:rPr>
          <w:sz w:val="24"/>
          <w:szCs w:val="28"/>
        </w:rPr>
        <w:tab/>
      </w:r>
      <w:r w:rsidR="0008037B" w:rsidRPr="00994C4D">
        <w:rPr>
          <w:sz w:val="24"/>
          <w:szCs w:val="28"/>
        </w:rPr>
        <w:t xml:space="preserve">Einsatz </w:t>
      </w:r>
      <w:r w:rsidRPr="00994C4D">
        <w:rPr>
          <w:sz w:val="24"/>
          <w:szCs w:val="28"/>
        </w:rPr>
        <w:t>wird bei jeder Witterung durchgeführt</w:t>
      </w:r>
    </w:p>
    <w:p w14:paraId="684FA483" w14:textId="59C2F716" w:rsidR="00994C4D" w:rsidRPr="00EA4752" w:rsidRDefault="000F1742" w:rsidP="00EA4752">
      <w:pPr>
        <w:pBdr>
          <w:bottom w:val="single" w:sz="12" w:space="1" w:color="auto"/>
        </w:pBdr>
        <w:spacing w:line="240" w:lineRule="auto"/>
        <w:ind w:left="2120" w:hanging="2120"/>
        <w:rPr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EB300" wp14:editId="4A969291">
                <wp:simplePos x="0" y="0"/>
                <wp:positionH relativeFrom="column">
                  <wp:posOffset>3338195</wp:posOffset>
                </wp:positionH>
                <wp:positionV relativeFrom="paragraph">
                  <wp:posOffset>1221105</wp:posOffset>
                </wp:positionV>
                <wp:extent cx="1771650" cy="1047750"/>
                <wp:effectExtent l="0" t="0" r="57150" b="19050"/>
                <wp:wrapNone/>
                <wp:docPr id="7" name="Freihandform: 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47750"/>
                        </a:xfrm>
                        <a:custGeom>
                          <a:avLst/>
                          <a:gdLst>
                            <a:gd name="connsiteX0" fmla="*/ 0 w 1771650"/>
                            <a:gd name="connsiteY0" fmla="*/ 1047750 h 1047750"/>
                            <a:gd name="connsiteX1" fmla="*/ 228600 w 1771650"/>
                            <a:gd name="connsiteY1" fmla="*/ 704850 h 1047750"/>
                            <a:gd name="connsiteX2" fmla="*/ 333375 w 1771650"/>
                            <a:gd name="connsiteY2" fmla="*/ 561975 h 1047750"/>
                            <a:gd name="connsiteX3" fmla="*/ 666750 w 1771650"/>
                            <a:gd name="connsiteY3" fmla="*/ 342900 h 1047750"/>
                            <a:gd name="connsiteX4" fmla="*/ 923925 w 1771650"/>
                            <a:gd name="connsiteY4" fmla="*/ 9525 h 1047750"/>
                            <a:gd name="connsiteX5" fmla="*/ 1095375 w 1771650"/>
                            <a:gd name="connsiteY5" fmla="*/ 47625 h 1047750"/>
                            <a:gd name="connsiteX6" fmla="*/ 1209675 w 1771650"/>
                            <a:gd name="connsiteY6" fmla="*/ 0 h 1047750"/>
                            <a:gd name="connsiteX7" fmla="*/ 1343025 w 1771650"/>
                            <a:gd name="connsiteY7" fmla="*/ 0 h 1047750"/>
                            <a:gd name="connsiteX8" fmla="*/ 1438275 w 1771650"/>
                            <a:gd name="connsiteY8" fmla="*/ 57150 h 1047750"/>
                            <a:gd name="connsiteX9" fmla="*/ 1600200 w 1771650"/>
                            <a:gd name="connsiteY9" fmla="*/ 38100 h 1047750"/>
                            <a:gd name="connsiteX10" fmla="*/ 1657350 w 1771650"/>
                            <a:gd name="connsiteY10" fmla="*/ 57150 h 1047750"/>
                            <a:gd name="connsiteX11" fmla="*/ 1733550 w 1771650"/>
                            <a:gd name="connsiteY11" fmla="*/ 104775 h 1047750"/>
                            <a:gd name="connsiteX12" fmla="*/ 1771650 w 1771650"/>
                            <a:gd name="connsiteY12" fmla="*/ 133350 h 1047750"/>
                            <a:gd name="connsiteX13" fmla="*/ 1743075 w 1771650"/>
                            <a:gd name="connsiteY13" fmla="*/ 209550 h 1047750"/>
                            <a:gd name="connsiteX14" fmla="*/ 1724025 w 1771650"/>
                            <a:gd name="connsiteY14" fmla="*/ 257175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71650" h="1047750">
                              <a:moveTo>
                                <a:pt x="0" y="1047750"/>
                              </a:moveTo>
                              <a:lnTo>
                                <a:pt x="228600" y="704850"/>
                              </a:lnTo>
                              <a:lnTo>
                                <a:pt x="333375" y="561975"/>
                              </a:lnTo>
                              <a:lnTo>
                                <a:pt x="666750" y="342900"/>
                              </a:lnTo>
                              <a:lnTo>
                                <a:pt x="923925" y="9525"/>
                              </a:lnTo>
                              <a:lnTo>
                                <a:pt x="1095375" y="47625"/>
                              </a:lnTo>
                              <a:lnTo>
                                <a:pt x="1209675" y="0"/>
                              </a:lnTo>
                              <a:lnTo>
                                <a:pt x="1343025" y="0"/>
                              </a:lnTo>
                              <a:lnTo>
                                <a:pt x="1438275" y="57150"/>
                              </a:lnTo>
                              <a:lnTo>
                                <a:pt x="1600200" y="38100"/>
                              </a:lnTo>
                              <a:lnTo>
                                <a:pt x="1657350" y="57150"/>
                              </a:lnTo>
                              <a:lnTo>
                                <a:pt x="1733550" y="104775"/>
                              </a:lnTo>
                              <a:lnTo>
                                <a:pt x="1771650" y="133350"/>
                              </a:lnTo>
                              <a:lnTo>
                                <a:pt x="1743075" y="209550"/>
                              </a:lnTo>
                              <a:lnTo>
                                <a:pt x="1724025" y="25717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60710" id="Freihandform: Form 7" o:spid="_x0000_s1026" style="position:absolute;margin-left:262.85pt;margin-top:96.15pt;width:139.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165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" path="m,1047750l228600,704850,333375,561975,666750,342900,923925,9525r171450,38100l1209675,r133350,l1438275,57150,1600200,38100r57150,19050l1733550,104775r38100,28575l1743075,209550r-19050,47625e" filled="f" strokecolor="red" strokeweight="2pt">
                <v:stroke endarrow="block"/>
                <v:path arrowok="t" o:connecttype="custom" o:connectlocs="0,1047750;228600,704850;333375,561975;666750,342900;923925,9525;1095375,47625;1209675,0;1343025,0;1438275,57150;1600200,38100;1657350,57150;1733550,104775;1771650,133350;1743075,209550;1724025,257175" o:connectangles="0,0,0,0,0,0,0,0,0,0,0,0,0,0,0"/>
              </v:shape>
            </w:pict>
          </mc:Fallback>
        </mc:AlternateContent>
      </w: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9FCBA" wp14:editId="0755DE2C">
                <wp:simplePos x="0" y="0"/>
                <wp:positionH relativeFrom="column">
                  <wp:posOffset>4861560</wp:posOffset>
                </wp:positionH>
                <wp:positionV relativeFrom="paragraph">
                  <wp:posOffset>1516380</wp:posOffset>
                </wp:positionV>
                <wp:extent cx="333375" cy="3238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72201" id="Ellipse 4" o:spid="_x0000_s1026" style="position:absolute;margin-left:382.8pt;margin-top:119.4pt;width:26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2A57E" wp14:editId="562E0CC6">
                <wp:simplePos x="0" y="0"/>
                <wp:positionH relativeFrom="column">
                  <wp:posOffset>4605020</wp:posOffset>
                </wp:positionH>
                <wp:positionV relativeFrom="paragraph">
                  <wp:posOffset>1849755</wp:posOffset>
                </wp:positionV>
                <wp:extent cx="1371600" cy="30480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D96DF" w14:textId="3C958ADB" w:rsidR="006758CA" w:rsidRPr="006758CA" w:rsidRDefault="006758C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758CA">
                              <w:rPr>
                                <w:b/>
                                <w:bCs/>
                              </w:rPr>
                              <w:t>Forsthaus Küsnacht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2A57E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62.6pt;margin-top:145.65pt;width:10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" fillcolor="yellow" strokeweight=".5pt">
                <v:textbox>
                  <w:txbxContent>
                    <w:p w14:paraId="1EDD96DF" w14:textId="3C958ADB" w:rsidR="006758CA" w:rsidRPr="006758CA" w:rsidRDefault="006758CA">
                      <w:pPr>
                        <w:rPr>
                          <w:b/>
                          <w:bCs/>
                        </w:rPr>
                      </w:pPr>
                      <w:r w:rsidRPr="006758CA">
                        <w:rPr>
                          <w:b/>
                          <w:bCs/>
                        </w:rPr>
                        <w:t>Forsthaus Küsnacht</w:t>
                      </w:r>
                    </w:p>
                  </w:txbxContent>
                </v:textbox>
              </v:shape>
            </w:pict>
          </mc:Fallback>
        </mc:AlternateContent>
      </w:r>
      <w:r w:rsidR="00E07E03" w:rsidRPr="00994C4D">
        <w:rPr>
          <w:sz w:val="24"/>
          <w:szCs w:val="28"/>
        </w:rPr>
        <w:t>Anmeldung:</w:t>
      </w:r>
      <w:r w:rsidR="00A27E15">
        <w:rPr>
          <w:sz w:val="24"/>
          <w:szCs w:val="28"/>
        </w:rPr>
        <w:tab/>
      </w:r>
      <w:r w:rsidR="00A27E15">
        <w:rPr>
          <w:sz w:val="24"/>
          <w:szCs w:val="28"/>
        </w:rPr>
        <w:tab/>
      </w:r>
      <w:r w:rsidR="00AE5435" w:rsidRPr="00994C4D">
        <w:rPr>
          <w:sz w:val="24"/>
          <w:szCs w:val="28"/>
        </w:rPr>
        <w:t>bis 1</w:t>
      </w:r>
      <w:r w:rsidR="006758CA">
        <w:rPr>
          <w:sz w:val="24"/>
          <w:szCs w:val="28"/>
        </w:rPr>
        <w:t>6</w:t>
      </w:r>
      <w:r w:rsidR="00AE5435" w:rsidRPr="00994C4D">
        <w:rPr>
          <w:sz w:val="24"/>
          <w:szCs w:val="28"/>
        </w:rPr>
        <w:t>. März 20</w:t>
      </w:r>
      <w:r w:rsidR="006758CA">
        <w:rPr>
          <w:sz w:val="24"/>
          <w:szCs w:val="28"/>
        </w:rPr>
        <w:t>20</w:t>
      </w:r>
      <w:r w:rsidR="00994C4D" w:rsidRPr="00994C4D">
        <w:rPr>
          <w:sz w:val="24"/>
          <w:szCs w:val="28"/>
        </w:rPr>
        <w:t xml:space="preserve"> an</w:t>
      </w:r>
      <w:r w:rsidR="00936D77" w:rsidRPr="00994C4D">
        <w:rPr>
          <w:sz w:val="24"/>
          <w:szCs w:val="28"/>
        </w:rPr>
        <w:t xml:space="preserve">: </w:t>
      </w:r>
      <w:r w:rsidR="00EA4752">
        <w:rPr>
          <w:sz w:val="24"/>
          <w:szCs w:val="28"/>
        </w:rPr>
        <w:t xml:space="preserve">Hans Oswald, Schulhausstr.34, PF 664, 8706 Meilen </w:t>
      </w:r>
      <w:proofErr w:type="spellStart"/>
      <w:r w:rsidR="00EA4752">
        <w:rPr>
          <w:sz w:val="24"/>
          <w:szCs w:val="28"/>
        </w:rPr>
        <w:t>eMail</w:t>
      </w:r>
      <w:proofErr w:type="spellEnd"/>
      <w:r w:rsidR="00EA4752">
        <w:rPr>
          <w:sz w:val="24"/>
          <w:szCs w:val="28"/>
        </w:rPr>
        <w:t xml:space="preserve">:  </w:t>
      </w:r>
      <w:hyperlink r:id="rId9" w:history="1">
        <w:r w:rsidR="00EA4752" w:rsidRPr="00E6797C">
          <w:rPr>
            <w:rStyle w:val="Hyperlink"/>
            <w:sz w:val="24"/>
            <w:szCs w:val="28"/>
          </w:rPr>
          <w:t>hans.oswald@sunrise.ch</w:t>
        </w:r>
      </w:hyperlink>
      <w:r w:rsidR="00EA4752">
        <w:rPr>
          <w:sz w:val="24"/>
          <w:szCs w:val="28"/>
        </w:rPr>
        <w:t xml:space="preserve"> – 078 626 44 34</w:t>
      </w:r>
      <w:r w:rsidR="00994C4D" w:rsidRPr="00994C4D">
        <w:rPr>
          <w:rStyle w:val="Hyperlink"/>
          <w:sz w:val="24"/>
          <w:szCs w:val="28"/>
          <w:u w:val="none"/>
        </w:rPr>
        <w:br/>
      </w:r>
      <w:r w:rsidR="00994C4D" w:rsidRPr="00994C4D">
        <w:rPr>
          <w:rStyle w:val="Hyperlink"/>
          <w:sz w:val="24"/>
          <w:szCs w:val="28"/>
          <w:u w:val="none"/>
        </w:rPr>
        <w:br/>
      </w:r>
      <w:r>
        <w:rPr>
          <w:noProof/>
          <w:color w:val="0000FF" w:themeColor="hyperlink"/>
          <w:sz w:val="24"/>
          <w:szCs w:val="28"/>
        </w:rPr>
        <w:drawing>
          <wp:inline distT="0" distB="0" distL="0" distR="0" wp14:anchorId="34528A08" wp14:editId="293597C0">
            <wp:extent cx="6202680" cy="2917825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benan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C4D" w:rsidRPr="00994C4D">
        <w:rPr>
          <w:rStyle w:val="Hyperlink"/>
          <w:sz w:val="24"/>
          <w:szCs w:val="28"/>
          <w:u w:val="none"/>
        </w:rPr>
        <w:br/>
      </w:r>
      <w:r w:rsidR="00663DC2">
        <w:rPr>
          <w:b/>
          <w:sz w:val="32"/>
        </w:rPr>
        <w:lastRenderedPageBreak/>
        <w:t xml:space="preserve">Anmeldung </w:t>
      </w:r>
      <w:r w:rsidR="009E19DB">
        <w:rPr>
          <w:b/>
          <w:sz w:val="32"/>
        </w:rPr>
        <w:t xml:space="preserve">Rotary </w:t>
      </w:r>
      <w:r w:rsidR="00663DC2">
        <w:rPr>
          <w:b/>
          <w:sz w:val="32"/>
        </w:rPr>
        <w:t>Hand</w:t>
      </w:r>
      <w:r w:rsidR="009E19DB">
        <w:rPr>
          <w:b/>
          <w:sz w:val="32"/>
        </w:rPr>
        <w:t>s</w:t>
      </w:r>
      <w:r w:rsidR="00663DC2">
        <w:rPr>
          <w:b/>
          <w:sz w:val="32"/>
        </w:rPr>
        <w:t xml:space="preserve">-on Einsatz vom </w:t>
      </w:r>
      <w:r w:rsidR="009E19DB">
        <w:rPr>
          <w:b/>
          <w:sz w:val="32"/>
        </w:rPr>
        <w:t xml:space="preserve">Samstag </w:t>
      </w:r>
      <w:r w:rsidR="00663DC2">
        <w:rPr>
          <w:b/>
          <w:sz w:val="32"/>
        </w:rPr>
        <w:t>2</w:t>
      </w:r>
      <w:r w:rsidR="006758CA">
        <w:rPr>
          <w:b/>
          <w:sz w:val="32"/>
        </w:rPr>
        <w:t>1</w:t>
      </w:r>
      <w:r w:rsidR="00663DC2">
        <w:rPr>
          <w:b/>
          <w:sz w:val="32"/>
        </w:rPr>
        <w:t>. März 20</w:t>
      </w:r>
      <w:r w:rsidR="006758CA">
        <w:rPr>
          <w:b/>
          <w:sz w:val="32"/>
        </w:rPr>
        <w:t>20</w:t>
      </w:r>
      <w:r w:rsidR="00663DC2">
        <w:rPr>
          <w:b/>
          <w:sz w:val="32"/>
        </w:rPr>
        <w:br/>
      </w:r>
      <w:r w:rsidR="00994C4D">
        <w:rPr>
          <w:b/>
          <w:sz w:val="14"/>
        </w:rPr>
        <w:br/>
      </w:r>
      <w:r w:rsidR="00994C4D">
        <w:rPr>
          <w:b/>
          <w:sz w:val="14"/>
        </w:rPr>
        <w:br/>
      </w:r>
      <w:r w:rsidR="00663DC2" w:rsidRPr="00663DC2">
        <w:rPr>
          <w:b/>
          <w:sz w:val="14"/>
        </w:rPr>
        <w:br/>
      </w:r>
      <w:r w:rsidR="00663DC2">
        <w:rPr>
          <w:b/>
          <w:sz w:val="32"/>
        </w:rPr>
        <w:sym w:font="Symbol" w:char="F0FF"/>
      </w:r>
      <w:r w:rsidR="00663DC2">
        <w:rPr>
          <w:b/>
          <w:sz w:val="32"/>
        </w:rPr>
        <w:t xml:space="preserve">  </w:t>
      </w:r>
      <w:r w:rsidR="00994C4D">
        <w:rPr>
          <w:b/>
          <w:sz w:val="32"/>
        </w:rPr>
        <w:t>Ja, i</w:t>
      </w:r>
      <w:r w:rsidR="00663DC2">
        <w:rPr>
          <w:b/>
          <w:sz w:val="32"/>
        </w:rPr>
        <w:t>ch bin dabei</w:t>
      </w:r>
      <w:r w:rsidR="00994C4D">
        <w:rPr>
          <w:b/>
          <w:sz w:val="32"/>
        </w:rPr>
        <w:t xml:space="preserve">.  </w:t>
      </w:r>
      <w:r w:rsidR="009E19DB">
        <w:rPr>
          <w:b/>
          <w:sz w:val="32"/>
        </w:rPr>
        <w:tab/>
      </w:r>
      <w:r w:rsidR="009E19DB">
        <w:rPr>
          <w:b/>
          <w:sz w:val="32"/>
        </w:rPr>
        <w:sym w:font="Symbol" w:char="F0FF"/>
      </w:r>
      <w:r w:rsidR="009E19DB">
        <w:rPr>
          <w:b/>
          <w:sz w:val="32"/>
        </w:rPr>
        <w:t xml:space="preserve">   RC Meilen</w:t>
      </w:r>
      <w:r w:rsidR="009E19DB">
        <w:rPr>
          <w:b/>
          <w:sz w:val="32"/>
        </w:rPr>
        <w:br/>
      </w:r>
      <w:r w:rsidR="009E19DB">
        <w:rPr>
          <w:b/>
          <w:sz w:val="32"/>
        </w:rPr>
        <w:br/>
        <w:t xml:space="preserve"> </w:t>
      </w:r>
      <w:r w:rsidR="009E19DB">
        <w:rPr>
          <w:b/>
          <w:sz w:val="32"/>
        </w:rPr>
        <w:tab/>
      </w:r>
      <w:r w:rsidR="009E19DB">
        <w:rPr>
          <w:b/>
          <w:sz w:val="32"/>
        </w:rPr>
        <w:tab/>
      </w:r>
      <w:r w:rsidR="009E19DB">
        <w:rPr>
          <w:b/>
          <w:sz w:val="32"/>
        </w:rPr>
        <w:tab/>
      </w:r>
      <w:r w:rsidR="009E19DB">
        <w:rPr>
          <w:b/>
          <w:sz w:val="32"/>
        </w:rPr>
        <w:tab/>
      </w:r>
      <w:r w:rsidR="009E19DB">
        <w:rPr>
          <w:b/>
          <w:sz w:val="32"/>
        </w:rPr>
        <w:sym w:font="Symbol" w:char="F0FF"/>
      </w:r>
      <w:r w:rsidR="009E19DB">
        <w:rPr>
          <w:b/>
          <w:sz w:val="32"/>
        </w:rPr>
        <w:t xml:space="preserve">   RC Küsnacht</w:t>
      </w:r>
      <w:r w:rsidR="00994C4D">
        <w:rPr>
          <w:b/>
          <w:sz w:val="32"/>
        </w:rPr>
        <w:br/>
      </w:r>
      <w:r w:rsidR="009E19DB">
        <w:rPr>
          <w:b/>
          <w:sz w:val="32"/>
        </w:rPr>
        <w:br/>
      </w:r>
      <w:r w:rsidR="00994C4D">
        <w:rPr>
          <w:b/>
          <w:sz w:val="32"/>
        </w:rPr>
        <w:br/>
      </w:r>
      <w:r w:rsidR="00994C4D">
        <w:rPr>
          <w:b/>
          <w:sz w:val="32"/>
        </w:rPr>
        <w:sym w:font="Symbol" w:char="F0FF"/>
      </w:r>
      <w:r w:rsidR="00994C4D">
        <w:rPr>
          <w:b/>
          <w:sz w:val="32"/>
        </w:rPr>
        <w:t xml:space="preserve">  Ich werde unterstützt mit </w:t>
      </w:r>
      <w:r w:rsidR="009E19DB">
        <w:rPr>
          <w:b/>
          <w:sz w:val="32"/>
        </w:rPr>
        <w:t xml:space="preserve">weiteren </w:t>
      </w:r>
      <w:r w:rsidR="00994C4D">
        <w:rPr>
          <w:b/>
          <w:sz w:val="32"/>
        </w:rPr>
        <w:t>___ Personen</w:t>
      </w:r>
      <w:r w:rsidR="009E19DB">
        <w:rPr>
          <w:b/>
          <w:sz w:val="32"/>
        </w:rPr>
        <w:br/>
      </w:r>
      <w:r w:rsidR="00663DC2">
        <w:rPr>
          <w:b/>
          <w:sz w:val="32"/>
        </w:rPr>
        <w:br/>
      </w:r>
      <w:r w:rsidR="00663DC2" w:rsidRPr="00663DC2">
        <w:rPr>
          <w:b/>
          <w:sz w:val="10"/>
        </w:rPr>
        <w:br/>
      </w:r>
      <w:r w:rsidR="00663DC2" w:rsidRPr="00663DC2">
        <w:rPr>
          <w:sz w:val="32"/>
        </w:rPr>
        <w:t xml:space="preserve">Name, Vorname:  </w:t>
      </w:r>
      <w:r w:rsidR="00737EF0">
        <w:rPr>
          <w:sz w:val="32"/>
        </w:rPr>
        <w:t xml:space="preserve"> ____</w:t>
      </w:r>
      <w:r w:rsidR="00663DC2" w:rsidRPr="00663DC2">
        <w:rPr>
          <w:sz w:val="32"/>
        </w:rPr>
        <w:t>_____</w:t>
      </w:r>
      <w:r w:rsidR="00737EF0">
        <w:rPr>
          <w:sz w:val="32"/>
        </w:rPr>
        <w:t>___</w:t>
      </w:r>
      <w:r w:rsidR="00663DC2" w:rsidRPr="00663DC2">
        <w:rPr>
          <w:sz w:val="32"/>
        </w:rPr>
        <w:t>_________________________________</w:t>
      </w:r>
      <w:r w:rsidR="00994C4D">
        <w:rPr>
          <w:sz w:val="32"/>
        </w:rPr>
        <w:br/>
      </w:r>
      <w:r w:rsidR="009E19DB">
        <w:rPr>
          <w:sz w:val="32"/>
        </w:rPr>
        <w:br/>
      </w:r>
      <w:r w:rsidR="009E19DB">
        <w:rPr>
          <w:sz w:val="32"/>
        </w:rPr>
        <w:br/>
      </w:r>
      <w:r w:rsidR="009E19DB">
        <w:rPr>
          <w:sz w:val="32"/>
        </w:rPr>
        <w:br/>
      </w:r>
    </w:p>
    <w:sectPr w:rsidR="00994C4D" w:rsidRPr="00EA4752" w:rsidSect="00663DC2">
      <w:pgSz w:w="11906" w:h="16838"/>
      <w:pgMar w:top="567" w:right="720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DCFAE" w14:textId="77777777" w:rsidR="003F0FDF" w:rsidRDefault="003F0FDF" w:rsidP="00A27E15">
      <w:pPr>
        <w:spacing w:after="0" w:line="240" w:lineRule="auto"/>
      </w:pPr>
      <w:r>
        <w:separator/>
      </w:r>
    </w:p>
  </w:endnote>
  <w:endnote w:type="continuationSeparator" w:id="0">
    <w:p w14:paraId="3087ACE0" w14:textId="77777777" w:rsidR="003F0FDF" w:rsidRDefault="003F0FDF" w:rsidP="00A27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146BF" w14:textId="77777777" w:rsidR="003F0FDF" w:rsidRDefault="003F0FDF" w:rsidP="00A27E15">
      <w:pPr>
        <w:spacing w:after="0" w:line="240" w:lineRule="auto"/>
      </w:pPr>
      <w:r>
        <w:separator/>
      </w:r>
    </w:p>
  </w:footnote>
  <w:footnote w:type="continuationSeparator" w:id="0">
    <w:p w14:paraId="33212C65" w14:textId="77777777" w:rsidR="003F0FDF" w:rsidRDefault="003F0FDF" w:rsidP="00A27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54215"/>
    <w:multiLevelType w:val="hybridMultilevel"/>
    <w:tmpl w:val="13C8461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C30DD"/>
    <w:multiLevelType w:val="hybridMultilevel"/>
    <w:tmpl w:val="0EFE64B2"/>
    <w:lvl w:ilvl="0" w:tplc="BA90B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A1837"/>
    <w:multiLevelType w:val="hybridMultilevel"/>
    <w:tmpl w:val="75F22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A684D"/>
    <w:multiLevelType w:val="hybridMultilevel"/>
    <w:tmpl w:val="58D8E4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E7E8D"/>
    <w:multiLevelType w:val="hybridMultilevel"/>
    <w:tmpl w:val="60807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878F1"/>
    <w:multiLevelType w:val="hybridMultilevel"/>
    <w:tmpl w:val="3564A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A16B6"/>
    <w:multiLevelType w:val="hybridMultilevel"/>
    <w:tmpl w:val="FF18C5A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90653B"/>
    <w:multiLevelType w:val="hybridMultilevel"/>
    <w:tmpl w:val="BF6E8F8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3A6FED"/>
    <w:multiLevelType w:val="hybridMultilevel"/>
    <w:tmpl w:val="2A0696E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E490214"/>
    <w:multiLevelType w:val="hybridMultilevel"/>
    <w:tmpl w:val="2A009C7A"/>
    <w:lvl w:ilvl="0" w:tplc="379227A4">
      <w:start w:val="6"/>
      <w:numFmt w:val="bullet"/>
      <w:lvlText w:val="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97E"/>
    <w:rsid w:val="00037C6E"/>
    <w:rsid w:val="00060F89"/>
    <w:rsid w:val="0008037B"/>
    <w:rsid w:val="000B05E7"/>
    <w:rsid w:val="000B2210"/>
    <w:rsid w:val="000F1742"/>
    <w:rsid w:val="000F3CAB"/>
    <w:rsid w:val="001569C9"/>
    <w:rsid w:val="001A40E9"/>
    <w:rsid w:val="0020380D"/>
    <w:rsid w:val="0024130E"/>
    <w:rsid w:val="00281E2D"/>
    <w:rsid w:val="002B6551"/>
    <w:rsid w:val="002D17D0"/>
    <w:rsid w:val="002D18AE"/>
    <w:rsid w:val="002E250B"/>
    <w:rsid w:val="003308BA"/>
    <w:rsid w:val="00361E30"/>
    <w:rsid w:val="0038177E"/>
    <w:rsid w:val="003B6820"/>
    <w:rsid w:val="003F0FDF"/>
    <w:rsid w:val="00460FE3"/>
    <w:rsid w:val="00523214"/>
    <w:rsid w:val="00552C68"/>
    <w:rsid w:val="00597BA2"/>
    <w:rsid w:val="005D040A"/>
    <w:rsid w:val="005D0C8F"/>
    <w:rsid w:val="00622277"/>
    <w:rsid w:val="0066197E"/>
    <w:rsid w:val="00663DC2"/>
    <w:rsid w:val="006758CA"/>
    <w:rsid w:val="006B0269"/>
    <w:rsid w:val="006D1C3A"/>
    <w:rsid w:val="00730B3B"/>
    <w:rsid w:val="00737EF0"/>
    <w:rsid w:val="007970F7"/>
    <w:rsid w:val="007A20D4"/>
    <w:rsid w:val="007C2506"/>
    <w:rsid w:val="007F40A7"/>
    <w:rsid w:val="00936D77"/>
    <w:rsid w:val="00994C4D"/>
    <w:rsid w:val="009C0187"/>
    <w:rsid w:val="009E19DB"/>
    <w:rsid w:val="009E751A"/>
    <w:rsid w:val="00A039D6"/>
    <w:rsid w:val="00A27E15"/>
    <w:rsid w:val="00A63EA7"/>
    <w:rsid w:val="00A7100E"/>
    <w:rsid w:val="00A859F0"/>
    <w:rsid w:val="00A92033"/>
    <w:rsid w:val="00AE5435"/>
    <w:rsid w:val="00AE6F22"/>
    <w:rsid w:val="00B20C03"/>
    <w:rsid w:val="00B250DE"/>
    <w:rsid w:val="00B51300"/>
    <w:rsid w:val="00B73DCE"/>
    <w:rsid w:val="00B767A3"/>
    <w:rsid w:val="00B86AC5"/>
    <w:rsid w:val="00BA2771"/>
    <w:rsid w:val="00BD40D1"/>
    <w:rsid w:val="00C0433C"/>
    <w:rsid w:val="00C60EF1"/>
    <w:rsid w:val="00C74557"/>
    <w:rsid w:val="00CA1958"/>
    <w:rsid w:val="00CE6360"/>
    <w:rsid w:val="00D0300B"/>
    <w:rsid w:val="00D10278"/>
    <w:rsid w:val="00D4711D"/>
    <w:rsid w:val="00D50CDA"/>
    <w:rsid w:val="00D850AC"/>
    <w:rsid w:val="00D85FCF"/>
    <w:rsid w:val="00DC46DB"/>
    <w:rsid w:val="00DD413C"/>
    <w:rsid w:val="00E07E03"/>
    <w:rsid w:val="00E7192A"/>
    <w:rsid w:val="00EA4752"/>
    <w:rsid w:val="00EB0D1D"/>
    <w:rsid w:val="00EC757E"/>
    <w:rsid w:val="00ED279F"/>
    <w:rsid w:val="00EE5A38"/>
    <w:rsid w:val="00EF0AEC"/>
    <w:rsid w:val="00F05EB6"/>
    <w:rsid w:val="00F25535"/>
    <w:rsid w:val="00F4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E5DCDF"/>
  <w15:docId w15:val="{EB52D222-8DFF-4825-90F2-A0E45FD5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433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7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711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8037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037B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5D04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A27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7E15"/>
  </w:style>
  <w:style w:type="paragraph" w:styleId="Fuzeile">
    <w:name w:val="footer"/>
    <w:basedOn w:val="Standard"/>
    <w:link w:val="FuzeileZchn"/>
    <w:uiPriority w:val="99"/>
    <w:unhideWhenUsed/>
    <w:rsid w:val="00A27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7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hans.oswald@sunrise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F7382-B7B1-413A-89C1-00031CAB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6DF92A5C.dotm</Template>
  <TotalTime>0</TotalTime>
  <Pages>2</Pages>
  <Words>236</Words>
  <Characters>1494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Anita Salimbeni</cp:lastModifiedBy>
  <cp:revision>2</cp:revision>
  <cp:lastPrinted>2020-01-25T15:08:00Z</cp:lastPrinted>
  <dcterms:created xsi:type="dcterms:W3CDTF">2020-01-28T06:38:00Z</dcterms:created>
  <dcterms:modified xsi:type="dcterms:W3CDTF">2020-01-28T06:38:00Z</dcterms:modified>
</cp:coreProperties>
</file>